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附件1：</w:t>
      </w:r>
    </w:p>
    <w:p>
      <w:pPr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44"/>
          <w:szCs w:val="44"/>
        </w:rPr>
        <w:t>优秀</w:t>
      </w:r>
      <w:r>
        <w:rPr>
          <w:rFonts w:hint="eastAsia" w:ascii="仿宋" w:hAnsi="仿宋" w:eastAsia="仿宋"/>
          <w:b/>
          <w:sz w:val="44"/>
          <w:szCs w:val="44"/>
          <w:lang w:val="en-US" w:eastAsia="zh-CN"/>
        </w:rPr>
        <w:t>岗位</w:t>
      </w:r>
      <w:r>
        <w:rPr>
          <w:rFonts w:hint="eastAsia" w:ascii="仿宋" w:hAnsi="仿宋" w:eastAsia="仿宋"/>
          <w:b/>
          <w:sz w:val="44"/>
          <w:szCs w:val="44"/>
        </w:rPr>
        <w:t>实习</w:t>
      </w:r>
      <w:r>
        <w:rPr>
          <w:rFonts w:hint="eastAsia" w:ascii="仿宋" w:hAnsi="仿宋" w:eastAsia="仿宋"/>
          <w:b/>
          <w:color w:val="auto"/>
          <w:sz w:val="44"/>
          <w:szCs w:val="44"/>
        </w:rPr>
        <w:t>学生评选申</w:t>
      </w:r>
      <w:r>
        <w:rPr>
          <w:rFonts w:hint="eastAsia" w:ascii="仿宋" w:hAnsi="仿宋" w:eastAsia="仿宋"/>
          <w:b/>
          <w:sz w:val="44"/>
          <w:szCs w:val="44"/>
        </w:rPr>
        <w:t>报表</w:t>
      </w:r>
    </w:p>
    <w:tbl>
      <w:tblPr>
        <w:tblStyle w:val="5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3685"/>
        <w:gridCol w:w="284"/>
        <w:gridCol w:w="425"/>
        <w:gridCol w:w="567"/>
        <w:gridCol w:w="1134"/>
        <w:gridCol w:w="709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姓名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性别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出生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年月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学院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名称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班级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学号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政治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面貌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联系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电话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实习成绩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实习单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位名称</w:t>
            </w:r>
          </w:p>
        </w:tc>
        <w:tc>
          <w:tcPr>
            <w:tcW w:w="439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实习岗位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实习故事</w:t>
            </w:r>
          </w:p>
          <w:p>
            <w:pPr>
              <w:jc w:val="center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（不少于1500字）</w:t>
            </w:r>
          </w:p>
        </w:tc>
        <w:tc>
          <w:tcPr>
            <w:tcW w:w="8647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959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学生实习总结</w:t>
            </w:r>
          </w:p>
        </w:tc>
        <w:tc>
          <w:tcPr>
            <w:tcW w:w="8647" w:type="dxa"/>
            <w:gridSpan w:val="7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内容包括</w:t>
            </w:r>
            <w:r>
              <w:rPr>
                <w:rFonts w:hint="eastAsia" w:ascii="仿宋" w:hAnsi="仿宋" w:eastAsia="仿宋"/>
                <w:b/>
                <w:sz w:val="24"/>
              </w:rPr>
              <w:t>（不少于500字）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bookmarkStart w:id="0" w:name="_GoBack"/>
            <w:bookmarkEnd w:id="0"/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校内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指导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教师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意见</w:t>
            </w:r>
          </w:p>
        </w:tc>
        <w:tc>
          <w:tcPr>
            <w:tcW w:w="39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签字：             年  月    日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二级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学院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意见</w:t>
            </w:r>
          </w:p>
        </w:tc>
        <w:tc>
          <w:tcPr>
            <w:tcW w:w="3686" w:type="dxa"/>
            <w:gridSpan w:val="3"/>
            <w:vAlign w:val="center"/>
          </w:tcPr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 xml:space="preserve">    （盖章）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  校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意  见</w:t>
            </w:r>
          </w:p>
        </w:tc>
        <w:tc>
          <w:tcPr>
            <w:tcW w:w="8647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 xml:space="preserve">                         （签字）</w:t>
            </w:r>
          </w:p>
          <w:p>
            <w:pPr>
              <w:jc w:val="righ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 xml:space="preserve">                    年     月     日</w:t>
            </w:r>
          </w:p>
        </w:tc>
      </w:tr>
    </w:tbl>
    <w:p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附：个人</w:t>
      </w:r>
      <w:r>
        <w:rPr>
          <w:rFonts w:hint="eastAsia" w:ascii="仿宋" w:hAnsi="仿宋" w:eastAsia="仿宋"/>
          <w:b/>
          <w:sz w:val="24"/>
          <w:lang w:val="en-US" w:eastAsia="zh-CN"/>
        </w:rPr>
        <w:t>岗位</w:t>
      </w:r>
      <w:r>
        <w:rPr>
          <w:rFonts w:hint="eastAsia" w:ascii="仿宋" w:hAnsi="仿宋" w:eastAsia="仿宋"/>
          <w:b/>
          <w:sz w:val="24"/>
        </w:rPr>
        <w:t>实习报告</w:t>
      </w:r>
      <w:r>
        <w:rPr>
          <w:rFonts w:hint="eastAsia" w:ascii="仿宋" w:hAnsi="仿宋" w:eastAsia="仿宋"/>
          <w:b/>
          <w:sz w:val="24"/>
          <w:lang w:eastAsia="zh-CN"/>
        </w:rPr>
        <w:t>（</w:t>
      </w:r>
      <w:r>
        <w:rPr>
          <w:rFonts w:hint="eastAsia" w:ascii="仿宋" w:hAnsi="仿宋" w:eastAsia="仿宋"/>
          <w:b/>
          <w:sz w:val="24"/>
          <w:lang w:val="en-US" w:eastAsia="zh-CN"/>
        </w:rPr>
        <w:t>总结</w:t>
      </w:r>
      <w:r>
        <w:rPr>
          <w:rFonts w:hint="eastAsia" w:ascii="仿宋" w:hAnsi="仿宋" w:eastAsia="仿宋"/>
          <w:b/>
          <w:sz w:val="24"/>
          <w:lang w:eastAsia="zh-CN"/>
        </w:rPr>
        <w:t>）</w:t>
      </w:r>
      <w:r>
        <w:rPr>
          <w:rFonts w:hint="eastAsia" w:ascii="仿宋" w:hAnsi="仿宋" w:eastAsia="仿宋"/>
          <w:b/>
          <w:sz w:val="24"/>
        </w:rPr>
        <w:t>。</w:t>
      </w:r>
    </w:p>
    <w:sectPr>
      <w:pgSz w:w="11906" w:h="16838"/>
      <w:pgMar w:top="1304" w:right="1077" w:bottom="907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3YTEyZTYwY2RjMTZkMWQ0OGUzODVlMmNmZTgyYTEifQ=="/>
  </w:docVars>
  <w:rsids>
    <w:rsidRoot w:val="06EC2867"/>
    <w:rsid w:val="00003141"/>
    <w:rsid w:val="0002183F"/>
    <w:rsid w:val="000E2C03"/>
    <w:rsid w:val="0010375F"/>
    <w:rsid w:val="00197333"/>
    <w:rsid w:val="002410C8"/>
    <w:rsid w:val="002748BC"/>
    <w:rsid w:val="002B2B5E"/>
    <w:rsid w:val="002F0835"/>
    <w:rsid w:val="00400A66"/>
    <w:rsid w:val="00416073"/>
    <w:rsid w:val="004B18B7"/>
    <w:rsid w:val="004B45F1"/>
    <w:rsid w:val="004B73F6"/>
    <w:rsid w:val="005738C3"/>
    <w:rsid w:val="00760548"/>
    <w:rsid w:val="00781078"/>
    <w:rsid w:val="0078754D"/>
    <w:rsid w:val="00896DD3"/>
    <w:rsid w:val="009E00FB"/>
    <w:rsid w:val="00B27ACE"/>
    <w:rsid w:val="00CD297C"/>
    <w:rsid w:val="00D619F6"/>
    <w:rsid w:val="00DC3FB9"/>
    <w:rsid w:val="00E15B08"/>
    <w:rsid w:val="00E8241F"/>
    <w:rsid w:val="00EA5E7E"/>
    <w:rsid w:val="00F81072"/>
    <w:rsid w:val="00F85B2B"/>
    <w:rsid w:val="00FB47E1"/>
    <w:rsid w:val="06EC2867"/>
    <w:rsid w:val="0D7916D6"/>
    <w:rsid w:val="0F673DA2"/>
    <w:rsid w:val="16D23160"/>
    <w:rsid w:val="1EB85D11"/>
    <w:rsid w:val="2D496CAC"/>
    <w:rsid w:val="3CEB2CEE"/>
    <w:rsid w:val="42CF4521"/>
    <w:rsid w:val="4F71203A"/>
    <w:rsid w:val="51942EEA"/>
    <w:rsid w:val="52F361D0"/>
    <w:rsid w:val="65D26CF5"/>
    <w:rsid w:val="663516DF"/>
    <w:rsid w:val="6D535020"/>
    <w:rsid w:val="70F175E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1E248-F02D-44F4-8E1F-4E9C9A1E01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Microsoft</Company>
  <Pages>1</Pages>
  <Words>127</Words>
  <Characters>129</Characters>
  <Lines>2</Lines>
  <Paragraphs>1</Paragraphs>
  <TotalTime>3</TotalTime>
  <ScaleCrop>false</ScaleCrop>
  <LinksUpToDate>false</LinksUpToDate>
  <CharactersWithSpaces>222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2018-06-25T02:37:00Z</dcterms:created>
  <dc:creator>admin</dc:creator>
  <cp:lastModifiedBy>阿董</cp:lastModifiedBy>
  <dcterms:modified xsi:type="dcterms:W3CDTF">2023-05-09T07:03:55Z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CDDE450D29F043779EF942A648CB2AAB_13</vt:lpwstr>
  </property>
</Properties>
</file>